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Vážení spoluobčané, 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Již delší dobu jsme zamýšleli opravit čelní zeď našeho hřbitova ( brána, branka, sloupky atd.).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Teď v únoru byla vypsaná dotace právě na opravu hřbitovních zdí. Vše probíhá ve spolupráci s Mikroregionem Jizera ( žádá společně 6 obcí v jedné žádosti).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Na stole máme tři varianty toho jak by zeď mohla vypadat. Pokud se vám nějaká varianta líbí víc než ty ostatní prosíme dejte nám vědět váš názor. 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Všechny varianty mají své výhody i důvod proč byla ta která varianta navržena.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Varianta 1: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Zeď vysoká jako zdi ostatní - aby do hřbitova tolik nefoukal vítr / n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fficeArt object" o:spid="_x0000_s1026" type="#_x0000_t75" style="position:absolute;margin-left:118.35pt;margin-top:251.5pt;width:279.4pt;height:193.6pt;z-index:251655680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6" o:title=""/>
            <w10:wrap type="topAndBottom" anchorx="page" anchory="page"/>
          </v:shape>
        </w:pict>
      </w:r>
      <w:r>
        <w:t xml:space="preserve">evýhodou ježe tam bude méně vidět ze silnice (pravidelnější kontrola), navíc teorie o nefoukání nemusí ve skutečnosti fungovat tak dobře jak bychom chtěli.. 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materiál - vyzdívka ze ztraceného bednění, nahození pohledových stěn jádrovou omítkou.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Varianta 2: 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Vyzdívka ze štípaných betonových tvárnic s přiznanou spárou, sloupky po cca </w:t>
      </w:r>
      <w:smartTag w:uri="urn:schemas-microsoft-com:office:smarttags" w:element="metricconverter">
        <w:smartTagPr>
          <w:attr w:name="ProductID" w:val="2,5 metrech"/>
        </w:smartTagPr>
        <w:r>
          <w:t>2,5 metrech</w:t>
        </w:r>
      </w:smartTag>
      <w:r>
        <w:t xml:space="preserve"> výška podezdívky v místě kované mříže cca </w:t>
      </w:r>
      <w:smartTag w:uri="urn:schemas-microsoft-com:office:smarttags" w:element="metricconverter">
        <w:smartTagPr>
          <w:attr w:name="ProductID" w:val="60 cm"/>
        </w:smartTagPr>
        <w:r>
          <w:t>60 cm</w:t>
        </w:r>
      </w:smartTag>
      <w:r>
        <w:t xml:space="preserve"> od země. Horní kovaná mříž.. 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 Levněší než varianta 3, pohledově by byly mříže sjednocené s brankou a bránou, povrchová úprava žárové zinkování následně nástřik práškovou černou barvou.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pict>
          <v:shape id="_x0000_s1027" type="#_x0000_t75" style="position:absolute;margin-left:83.3pt;margin-top:17.65pt;width:283.95pt;height:218.05pt;z-index:251656704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7" o:title=""/>
            <w10:wrap type="topAndBottom" anchorx="margin"/>
          </v:shape>
        </w:pic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Varianta 3: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 podstatě podobná variantě 2. Ale vyzdívka z červených licových červených cihel..</w: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Tato varianta bude pravděpodobně dražší než varianta z betonových tvarovek. Ale myslíme si že vzhledem k tomu že ostatní zdivo je z červených cihel byla by do budoucna možnost sjednotit všechny stěny do stejného vzhledu.</w:t>
      </w:r>
      <w:r>
        <w:rPr>
          <w:noProof/>
        </w:rPr>
        <w:pict>
          <v:shape id="_x0000_s1028" type="#_x0000_t75" style="position:absolute;margin-left:36.85pt;margin-top:19.5pt;width:407.15pt;height:306.7pt;z-index:251659776;visibility:visible;mso-wrap-distance-left:12pt;mso-wrap-distance-top:12pt;mso-wrap-distance-right:12pt;mso-wrap-distance-bottom:12pt;mso-position-horizontal-relative:margin;mso-position-vertical-relative:line" strokeweight="1pt">
            <v:stroke miterlimit="4"/>
            <v:imagedata r:id="rId8" o:title=""/>
            <w10:wrap type="topAndBottom" anchorx="margin"/>
          </v:shape>
        </w:pict>
      </w: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A17838" w:rsidRDefault="00A17838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Viz foto:</w:t>
      </w:r>
      <w:r>
        <w:rPr>
          <w:noProof/>
        </w:rPr>
        <w:pict>
          <v:shape id="_x0000_s1029" type="#_x0000_t75" style="position:absolute;margin-left:-5.95pt;margin-top:13.25pt;width:251pt;height:162.35pt;z-index:251657728;visibility:visible;mso-wrap-distance-left:12pt;mso-wrap-distance-top:12pt;mso-wrap-distance-right:12pt;mso-wrap-distance-bottom:12pt;mso-position-horizontal-relative:margin;mso-position-vertical-relative:line" wrapcoords="-64 0 -64 21500 21600 21500 21600 0 -64 0" strokeweight="1pt">
            <v:stroke miterlimit="4"/>
            <v:imagedata r:id="rId9" o:title=""/>
            <w10:wrap type="through" anchorx="margin"/>
          </v:shape>
        </w:pict>
      </w:r>
      <w:r>
        <w:rPr>
          <w:noProof/>
        </w:rPr>
        <w:pict>
          <v:shape id="_x0000_s1030" type="#_x0000_t75" style="position:absolute;margin-left:255.65pt;margin-top:13.6pt;width:255.5pt;height:161.65pt;z-index:251658752;visibility:visible;mso-wrap-distance-left:12pt;mso-wrap-distance-top:12pt;mso-wrap-distance-right:12pt;mso-wrap-distance-bottom:12pt;mso-position-horizontal-relative:margin;mso-position-vertical-relative:line" wrapcoords="-63 0 -63 21500 21600 21500 21600 0 -63 0" strokeweight="1pt">
            <v:stroke miterlimit="4"/>
            <v:imagedata r:id="rId10" o:title=""/>
            <w10:wrap type="through" anchorx="margin"/>
          </v:shape>
        </w:pict>
      </w:r>
    </w:p>
    <w:sectPr w:rsidR="00A17838" w:rsidSect="00266D83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838" w:rsidRDefault="00A17838" w:rsidP="00266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A17838" w:rsidRDefault="00A17838" w:rsidP="00266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38" w:rsidRDefault="00A1783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838" w:rsidRDefault="00A17838" w:rsidP="00266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A17838" w:rsidRDefault="00A17838" w:rsidP="00266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38" w:rsidRDefault="00A1783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6D83"/>
    <w:rsid w:val="000B607B"/>
    <w:rsid w:val="001E5697"/>
    <w:rsid w:val="00266D83"/>
    <w:rsid w:val="00A17838"/>
    <w:rsid w:val="00D3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66D83"/>
    <w:rPr>
      <w:rFonts w:cs="Times New Roman"/>
      <w:u w:val="single"/>
    </w:rPr>
  </w:style>
  <w:style w:type="paragraph" w:customStyle="1" w:styleId="Text">
    <w:name w:val="Text"/>
    <w:uiPriority w:val="99"/>
    <w:rsid w:val="00266D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217</Words>
  <Characters>1286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spoluobčané, </dc:title>
  <dc:subject/>
  <dc:creator/>
  <cp:keywords/>
  <dc:description/>
  <cp:lastModifiedBy>Starostka</cp:lastModifiedBy>
  <cp:revision>2</cp:revision>
  <dcterms:created xsi:type="dcterms:W3CDTF">2018-02-20T09:18:00Z</dcterms:created>
  <dcterms:modified xsi:type="dcterms:W3CDTF">2018-02-20T09:18:00Z</dcterms:modified>
</cp:coreProperties>
</file>